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824"/>
        <w:gridCol w:w="3027"/>
        <w:gridCol w:w="3001"/>
        <w:gridCol w:w="944"/>
        <w:gridCol w:w="354"/>
        <w:gridCol w:w="355"/>
        <w:gridCol w:w="430"/>
        <w:gridCol w:w="513"/>
        <w:gridCol w:w="539"/>
        <w:gridCol w:w="77"/>
        <w:gridCol w:w="973"/>
        <w:gridCol w:w="186"/>
        <w:gridCol w:w="401"/>
        <w:gridCol w:w="850"/>
        <w:gridCol w:w="567"/>
        <w:gridCol w:w="350"/>
        <w:gridCol w:w="805"/>
        <w:gridCol w:w="546"/>
        <w:gridCol w:w="239"/>
        <w:gridCol w:w="769"/>
      </w:tblGrid>
      <w:tr w:rsidR="00AE3FDE">
        <w:trPr>
          <w:trHeight w:hRule="exact" w:val="426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8"/>
                <w:lang w:eastAsia="en-GB"/>
              </w:rPr>
            </w:pPr>
            <w:bookmarkStart w:id="0" w:name="_GoBack"/>
            <w:bookmarkEnd w:id="0"/>
          </w:p>
        </w:tc>
        <w:tc>
          <w:tcPr>
            <w:tcW w:w="8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b/>
                <w:bCs/>
                <w:sz w:val="1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8"/>
                <w:lang w:eastAsia="en-GB"/>
              </w:rPr>
              <w:t>Intermediate Boys PENTATHLON - Under 17 HERTFORDSHIRE Schools scoring HAND TIMES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8"/>
                <w:lang w:eastAsia="en-GB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8"/>
                <w:lang w:eastAsia="en-GB"/>
              </w:rPr>
            </w:pPr>
          </w:p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8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color w:val="969696"/>
                <w:sz w:val="18"/>
                <w:szCs w:val="28"/>
                <w:lang w:eastAsia="en-GB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sz w:val="18"/>
                <w:szCs w:val="28"/>
                <w:lang w:eastAsia="en-GB"/>
              </w:rPr>
            </w:pP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</w:p>
        </w:tc>
        <w:tc>
          <w:tcPr>
            <w:tcW w:w="1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</w:tr>
      <w:tr w:rsidR="00AE3FDE">
        <w:trPr>
          <w:trHeight w:hRule="exact" w:val="441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AE3FD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Long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94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Discus</w:t>
            </w:r>
          </w:p>
        </w:tc>
        <w:tc>
          <w:tcPr>
            <w:tcW w:w="61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100 Meter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Javelin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155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1500 Meters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23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Points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Pos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Jump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Hurdles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M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SS.S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>Total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57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Peter Keefe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Hitchin Boys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435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34.46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553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14.7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697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39.16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430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57.1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577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2692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59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Kit Kerr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JHN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6.03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22.72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434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2273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62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Oscar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Jopp</w:t>
            </w:r>
            <w:proofErr w:type="spellEnd"/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KTS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504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28.76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30.95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2273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61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Daniel Streeter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JHN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455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22.77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812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2193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74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Joshua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Greengrow</w:t>
            </w:r>
            <w:proofErr w:type="spellEnd"/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St Clement Danes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25.49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55.7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585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2193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en-GB"/>
              </w:rPr>
              <w:t>177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en-GB"/>
              </w:rPr>
              <w:t>James Davis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en-GB"/>
              </w:rPr>
              <w:t>Haberdashers'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25.48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450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2045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78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Gianpaulo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Manzi</w:t>
            </w:r>
            <w:proofErr w:type="spellEnd"/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St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Columbas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447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18.80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600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2022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76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Chris Stevens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St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Columbas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506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17.92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16.5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547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1973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46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Matthew Spicer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Freman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23.10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16.6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534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1965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70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Nick Murray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Nobel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500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20.25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419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1913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49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Miles Blackwell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Freman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14.94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692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1782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47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Matt Adams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Freman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324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19.01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577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1767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42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Harry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Hacobian</w:t>
            </w:r>
            <w:proofErr w:type="spellEnd"/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Barnwell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18.29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19.5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39.19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430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422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1699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60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Jeremiah Donoghue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JHN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5.09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400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14.40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18.6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599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1679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63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Corey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Panter</w:t>
            </w:r>
            <w:proofErr w:type="spellEnd"/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Monks Walk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20.71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18.8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1666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64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Matthew Fraser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Monks Walk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337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18.18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17.8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465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1582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75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Oliver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Wontner</w:t>
            </w:r>
            <w:proofErr w:type="spellEnd"/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St Clement Danes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321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17.71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27.60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493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1543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72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Luke Simpson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St Clement Danes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274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16.05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29.53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32.0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390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1536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8"/>
                <w:lang w:eastAsia="en-GB"/>
              </w:rPr>
              <w:t>82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Lucas Dyson-Diaz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Watford Boys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266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19.73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638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1530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66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Elliot Matthew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Monks Walk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343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19.92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19.6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632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1514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73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Joe Ainsworth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St Clement Danes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17.05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25.46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1447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48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Euan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 Rees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Freman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18.24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1432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8"/>
                <w:lang w:eastAsia="en-GB"/>
              </w:rPr>
              <w:t>81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Colm Finnegan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Watford Boys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304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16.06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28.45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277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407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1428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8"/>
                <w:lang w:eastAsia="en-GB"/>
              </w:rPr>
              <w:t>80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Ayodele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 Andrews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Watford Boys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290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16.89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13.47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464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1416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50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 xml:space="preserve">Sam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Walford</w:t>
            </w:r>
            <w:proofErr w:type="spellEnd"/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Freman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16.58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53.9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595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1385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43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David Cook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Barnwell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341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14.83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18.40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368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1308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52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Aaron Hadfield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Freman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3.81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176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15.03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181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57.4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575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1221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45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Alfie West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Barnwell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312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15.55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190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23.42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7.8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233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1177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67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Jamie Baker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Nobel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212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16.3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20.16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441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1127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8"/>
                <w:lang w:eastAsia="en-GB"/>
              </w:rPr>
              <w:t>83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Tom Martin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Watford Boys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255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17.04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21.2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17.46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127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40.1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351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1118</w:t>
            </w:r>
          </w:p>
        </w:tc>
      </w:tr>
      <w:tr w:rsidR="00AE3FDE">
        <w:trPr>
          <w:trHeight w:hRule="exact"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44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Mitchell Constable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FDE" w:rsidRDefault="00464A7D">
            <w:pPr>
              <w:rPr>
                <w:rFonts w:ascii="Arial" w:eastAsia="Times New Roman" w:hAnsi="Arial" w:cs="Arial"/>
                <w:sz w:val="20"/>
                <w:szCs w:val="26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6"/>
                <w:lang w:eastAsia="en-GB"/>
              </w:rPr>
              <w:t>Barnwell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4.03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211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14.91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178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22.2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24.99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229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52.1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E3FDE" w:rsidRDefault="00464A7D">
            <w:pPr>
              <w:jc w:val="center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92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E3FDE" w:rsidRDefault="00464A7D">
            <w:pP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FDE" w:rsidRDefault="00464A7D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  <w:lang w:eastAsia="en-GB"/>
              </w:rPr>
              <w:t>827</w:t>
            </w:r>
          </w:p>
        </w:tc>
      </w:tr>
    </w:tbl>
    <w:p w:rsidR="00AE3FDE" w:rsidRDefault="00AE3FDE"/>
    <w:sectPr w:rsidR="00AE3FDE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DE"/>
    <w:rsid w:val="00464A7D"/>
    <w:rsid w:val="00AE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8559945F</Template>
  <TotalTime>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HDavies</dc:creator>
  <cp:lastModifiedBy>Mr Pugh</cp:lastModifiedBy>
  <cp:revision>2</cp:revision>
  <dcterms:created xsi:type="dcterms:W3CDTF">2016-05-06T11:36:00Z</dcterms:created>
  <dcterms:modified xsi:type="dcterms:W3CDTF">2016-05-06T11:36:00Z</dcterms:modified>
</cp:coreProperties>
</file>